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94D2D" w14:textId="77777777" w:rsidR="000F0714" w:rsidRPr="00047096" w:rsidRDefault="000F0714" w:rsidP="000F0714">
      <w:pPr>
        <w:pStyle w:val="a7"/>
        <w:jc w:val="center"/>
      </w:pPr>
      <w:r w:rsidRPr="00047096">
        <w:t xml:space="preserve">Сводная ведомость результатов </w:t>
      </w:r>
      <w:r w:rsidR="004654AF" w:rsidRPr="00047096">
        <w:t xml:space="preserve">проведения </w:t>
      </w:r>
      <w:r w:rsidRPr="00047096">
        <w:t>специальной оценки условий труда</w:t>
      </w:r>
    </w:p>
    <w:p w14:paraId="09929563" w14:textId="77777777" w:rsidR="00B3448B" w:rsidRPr="00047096" w:rsidRDefault="00B3448B" w:rsidP="00B3448B"/>
    <w:p w14:paraId="5779A8DE" w14:textId="77777777" w:rsidR="00B3448B" w:rsidRPr="00047096" w:rsidRDefault="00B3448B" w:rsidP="00B3448B">
      <w:r w:rsidRPr="00047096">
        <w:t>Наименование организации:</w:t>
      </w:r>
      <w:r w:rsidRPr="00047096">
        <w:rPr>
          <w:rStyle w:val="a9"/>
        </w:rPr>
        <w:t xml:space="preserve"> </w:t>
      </w:r>
      <w:r w:rsidRPr="00047096">
        <w:rPr>
          <w:rStyle w:val="a9"/>
        </w:rPr>
        <w:fldChar w:fldCharType="begin"/>
      </w:r>
      <w:r w:rsidRPr="00047096">
        <w:rPr>
          <w:rStyle w:val="a9"/>
        </w:rPr>
        <w:instrText xml:space="preserve"> DOCVARIABLE </w:instrText>
      </w:r>
      <w:r w:rsidR="00EA3306" w:rsidRPr="00047096">
        <w:rPr>
          <w:rStyle w:val="a9"/>
        </w:rPr>
        <w:instrText>ceh_info</w:instrText>
      </w:r>
      <w:r w:rsidRPr="00047096">
        <w:rPr>
          <w:rStyle w:val="a9"/>
        </w:rPr>
        <w:instrText xml:space="preserve"> \* MERGEFORMAT </w:instrText>
      </w:r>
      <w:r w:rsidRPr="00047096">
        <w:rPr>
          <w:rStyle w:val="a9"/>
        </w:rPr>
        <w:fldChar w:fldCharType="separate"/>
      </w:r>
      <w:r w:rsidR="00E908B0" w:rsidRPr="00E908B0">
        <w:rPr>
          <w:rStyle w:val="a9"/>
        </w:rPr>
        <w:t>ОБЩЕСТВО С ОГРАНИЧЕННОЙ ОТВЕТСТВЕННОСТЬЮ "</w:t>
      </w:r>
      <w:proofErr w:type="spellStart"/>
      <w:r w:rsidR="00E908B0" w:rsidRPr="00E908B0">
        <w:rPr>
          <w:rStyle w:val="a9"/>
        </w:rPr>
        <w:t>МагнитЭнерго</w:t>
      </w:r>
      <w:proofErr w:type="spellEnd"/>
      <w:r w:rsidR="00E908B0" w:rsidRPr="00E908B0">
        <w:rPr>
          <w:rStyle w:val="a9"/>
        </w:rPr>
        <w:t>"</w:t>
      </w:r>
      <w:r w:rsidRPr="00047096">
        <w:rPr>
          <w:rStyle w:val="a9"/>
        </w:rPr>
        <w:fldChar w:fldCharType="end"/>
      </w:r>
      <w:r w:rsidRPr="00047096">
        <w:rPr>
          <w:rStyle w:val="a9"/>
        </w:rPr>
        <w:t> </w:t>
      </w:r>
    </w:p>
    <w:p w14:paraId="71502570" w14:textId="77777777" w:rsidR="00F06873" w:rsidRPr="00047096" w:rsidRDefault="00F06873" w:rsidP="004654AF">
      <w:pPr>
        <w:suppressAutoHyphens/>
        <w:jc w:val="right"/>
      </w:pPr>
      <w:r w:rsidRPr="00047096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9"/>
        <w:gridCol w:w="978"/>
        <w:gridCol w:w="2232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047096" w14:paraId="4B943E95" w14:textId="77777777" w:rsidTr="00493E6A">
        <w:trPr>
          <w:trHeight w:val="475"/>
          <w:jc w:val="center"/>
        </w:trPr>
        <w:tc>
          <w:tcPr>
            <w:tcW w:w="4219" w:type="dxa"/>
            <w:vMerge w:val="restart"/>
            <w:vAlign w:val="center"/>
          </w:tcPr>
          <w:p w14:paraId="2AB91CE5" w14:textId="77777777" w:rsidR="004654AF" w:rsidRPr="0004709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047096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14:paraId="1A96438D" w14:textId="77777777" w:rsidR="004654AF" w:rsidRPr="00047096" w:rsidRDefault="004654AF" w:rsidP="00493E6A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</w:t>
            </w:r>
            <w:r w:rsidR="00493E6A" w:rsidRPr="00047096">
              <w:rPr>
                <w:rFonts w:ascii="Times New Roman" w:hAnsi="Times New Roman"/>
                <w:sz w:val="20"/>
                <w:szCs w:val="20"/>
              </w:rPr>
              <w:t xml:space="preserve"> занятых на этих рабочих местах</w:t>
            </w:r>
          </w:p>
        </w:tc>
        <w:tc>
          <w:tcPr>
            <w:tcW w:w="7873" w:type="dxa"/>
            <w:gridSpan w:val="7"/>
            <w:vAlign w:val="center"/>
          </w:tcPr>
          <w:p w14:paraId="11AA4135" w14:textId="77777777" w:rsidR="004654AF" w:rsidRPr="0004709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047096" w14:paraId="4D4FF397" w14:textId="77777777" w:rsidTr="00493E6A">
        <w:trPr>
          <w:trHeight w:val="339"/>
          <w:jc w:val="center"/>
        </w:trPr>
        <w:tc>
          <w:tcPr>
            <w:tcW w:w="4219" w:type="dxa"/>
            <w:vMerge/>
            <w:vAlign w:val="center"/>
          </w:tcPr>
          <w:p w14:paraId="1131BA0A" w14:textId="77777777" w:rsidR="004654A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  <w:vAlign w:val="center"/>
          </w:tcPr>
          <w:p w14:paraId="3BBAD84A" w14:textId="77777777" w:rsidR="004654AF" w:rsidRPr="00047096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0A0873BD" w14:textId="77777777" w:rsidR="004654A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014CDFDF" w14:textId="77777777" w:rsidR="004654A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7D35290D" w14:textId="77777777" w:rsidR="004654A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7B74DD05" w14:textId="77777777" w:rsidR="004654A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047096" w14:paraId="474C3057" w14:textId="77777777" w:rsidTr="00493E6A">
        <w:trPr>
          <w:trHeight w:val="313"/>
          <w:jc w:val="center"/>
        </w:trPr>
        <w:tc>
          <w:tcPr>
            <w:tcW w:w="4219" w:type="dxa"/>
            <w:vMerge/>
            <w:vAlign w:val="center"/>
          </w:tcPr>
          <w:p w14:paraId="0F40BB8E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67E5F1" w14:textId="77777777" w:rsidR="00AF1EDF" w:rsidRPr="00047096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vAlign w:val="center"/>
          </w:tcPr>
          <w:p w14:paraId="49ED2099" w14:textId="77777777" w:rsidR="00AF1EDF" w:rsidRPr="0004709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29086374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41DC12C3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32C89077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535B05F6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66009B50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405329F3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517D199B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047096" w14:paraId="48ED2E99" w14:textId="77777777" w:rsidTr="00493E6A">
        <w:trPr>
          <w:jc w:val="center"/>
        </w:trPr>
        <w:tc>
          <w:tcPr>
            <w:tcW w:w="4219" w:type="dxa"/>
            <w:vAlign w:val="center"/>
          </w:tcPr>
          <w:p w14:paraId="50E75C0F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56C39F36" w14:textId="77777777" w:rsidR="00AF1EDF" w:rsidRPr="00047096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29BFCCCF" w14:textId="77777777" w:rsidR="00AF1EDF" w:rsidRPr="00047096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3E20F425" w14:textId="77777777" w:rsidR="00AF1ED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11430C35" w14:textId="77777777" w:rsidR="00AF1ED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5437FBC9" w14:textId="77777777" w:rsidR="00AF1ED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02C32025" w14:textId="77777777" w:rsidR="00AF1ED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12B4E1EB" w14:textId="77777777" w:rsidR="00AF1ED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404BA9DF" w14:textId="77777777" w:rsidR="00AF1ED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31C0B504" w14:textId="77777777" w:rsidR="00AF1EDF" w:rsidRPr="0004709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09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047096" w14:paraId="7DC4DED1" w14:textId="77777777" w:rsidTr="00493E6A">
        <w:trPr>
          <w:jc w:val="center"/>
        </w:trPr>
        <w:tc>
          <w:tcPr>
            <w:tcW w:w="4219" w:type="dxa"/>
            <w:vAlign w:val="center"/>
          </w:tcPr>
          <w:p w14:paraId="4E217CBF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047096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992" w:type="dxa"/>
            <w:vAlign w:val="center"/>
          </w:tcPr>
          <w:p w14:paraId="75BB8B11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  <w:vAlign w:val="center"/>
          </w:tcPr>
          <w:p w14:paraId="36D309A8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63" w:type="dxa"/>
            <w:vAlign w:val="center"/>
          </w:tcPr>
          <w:p w14:paraId="59263CE2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AFA958D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69" w:type="dxa"/>
            <w:vAlign w:val="center"/>
          </w:tcPr>
          <w:p w14:paraId="6A4807D4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8614666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6D6B6F4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2635B12B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4DA8247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047096" w14:paraId="609EA32F" w14:textId="77777777" w:rsidTr="00493E6A">
        <w:trPr>
          <w:jc w:val="center"/>
        </w:trPr>
        <w:tc>
          <w:tcPr>
            <w:tcW w:w="4219" w:type="dxa"/>
            <w:vAlign w:val="center"/>
          </w:tcPr>
          <w:p w14:paraId="04A4F00A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047096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992" w:type="dxa"/>
            <w:vAlign w:val="center"/>
          </w:tcPr>
          <w:p w14:paraId="469969B4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  <w:vAlign w:val="center"/>
          </w:tcPr>
          <w:p w14:paraId="0678EF78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63" w:type="dxa"/>
            <w:vAlign w:val="center"/>
          </w:tcPr>
          <w:p w14:paraId="6887703C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EE99CFE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69" w:type="dxa"/>
            <w:vAlign w:val="center"/>
          </w:tcPr>
          <w:p w14:paraId="53388507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A5445B2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E028392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17E63EF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8CCB73D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047096" w14:paraId="488A44E8" w14:textId="77777777" w:rsidTr="00493E6A">
        <w:trPr>
          <w:jc w:val="center"/>
        </w:trPr>
        <w:tc>
          <w:tcPr>
            <w:tcW w:w="4219" w:type="dxa"/>
            <w:vAlign w:val="center"/>
          </w:tcPr>
          <w:p w14:paraId="40E71E03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047096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992" w:type="dxa"/>
            <w:vAlign w:val="center"/>
          </w:tcPr>
          <w:p w14:paraId="7D772E0E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vAlign w:val="center"/>
          </w:tcPr>
          <w:p w14:paraId="602ECE8A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  <w:vAlign w:val="center"/>
          </w:tcPr>
          <w:p w14:paraId="7EB65CEB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517ACF1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14:paraId="68525FE8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B3636A0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9DA6ED2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BDA27D6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B370366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047096" w14:paraId="350354BC" w14:textId="77777777" w:rsidTr="00493E6A">
        <w:trPr>
          <w:jc w:val="center"/>
        </w:trPr>
        <w:tc>
          <w:tcPr>
            <w:tcW w:w="4219" w:type="dxa"/>
            <w:vAlign w:val="center"/>
          </w:tcPr>
          <w:p w14:paraId="7B8264D9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047096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992" w:type="dxa"/>
            <w:vAlign w:val="center"/>
          </w:tcPr>
          <w:p w14:paraId="5463E09A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14:paraId="16AC52E2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6BF460E5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9362542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D401663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EA7C3C2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50DC39D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2C164B95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E5E5C2E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047096" w14:paraId="0029C83D" w14:textId="77777777" w:rsidTr="00493E6A">
        <w:trPr>
          <w:jc w:val="center"/>
        </w:trPr>
        <w:tc>
          <w:tcPr>
            <w:tcW w:w="4219" w:type="dxa"/>
            <w:vAlign w:val="center"/>
          </w:tcPr>
          <w:p w14:paraId="5BD68C3C" w14:textId="77777777" w:rsidR="00AF1EDF" w:rsidRPr="0004709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047096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992" w:type="dxa"/>
            <w:vAlign w:val="center"/>
          </w:tcPr>
          <w:p w14:paraId="50CEAEC4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14:paraId="24136E4B" w14:textId="77777777" w:rsidR="00AF1EDF" w:rsidRPr="00047096" w:rsidRDefault="00E908B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187B0BF7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4386B89B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264DCCA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276F9FE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961391F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21D94EC7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8AFED27" w14:textId="77777777" w:rsidR="00AF1EDF" w:rsidRPr="00047096" w:rsidRDefault="00E908B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5DF3822F" w14:textId="77777777" w:rsidR="00F06873" w:rsidRPr="00047096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61D61D7D" w14:textId="77777777" w:rsidR="00F06873" w:rsidRPr="00047096" w:rsidRDefault="00F06873" w:rsidP="00F06873">
      <w:pPr>
        <w:jc w:val="right"/>
      </w:pPr>
      <w:r w:rsidRPr="00047096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2184"/>
        <w:gridCol w:w="470"/>
        <w:gridCol w:w="471"/>
        <w:gridCol w:w="470"/>
        <w:gridCol w:w="471"/>
        <w:gridCol w:w="470"/>
        <w:gridCol w:w="471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047096" w14:paraId="2DA7B449" w14:textId="77777777" w:rsidTr="00047096">
        <w:trPr>
          <w:cantSplit/>
          <w:trHeight w:val="245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6E363985" w14:textId="77777777" w:rsidR="00F06873" w:rsidRPr="00047096" w:rsidRDefault="004654AF" w:rsidP="00F06873">
            <w:pPr>
              <w:jc w:val="center"/>
              <w:rPr>
                <w:sz w:val="20"/>
              </w:rPr>
            </w:pPr>
            <w:r w:rsidRPr="00047096">
              <w:rPr>
                <w:color w:val="000000"/>
                <w:sz w:val="20"/>
              </w:rPr>
              <w:t>Индиви</w:t>
            </w:r>
            <w:r w:rsidRPr="00047096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230" w:type="dxa"/>
            <w:vMerge w:val="restart"/>
            <w:shd w:val="clear" w:color="auto" w:fill="auto"/>
            <w:vAlign w:val="center"/>
          </w:tcPr>
          <w:p w14:paraId="31499FD9" w14:textId="77777777" w:rsidR="004654AF" w:rsidRPr="00047096" w:rsidRDefault="004654AF" w:rsidP="004654AF">
            <w:pPr>
              <w:jc w:val="center"/>
              <w:rPr>
                <w:color w:val="000000"/>
                <w:sz w:val="20"/>
              </w:rPr>
            </w:pPr>
            <w:r w:rsidRPr="00047096">
              <w:rPr>
                <w:color w:val="000000"/>
                <w:sz w:val="20"/>
              </w:rPr>
              <w:t>Профессия/</w:t>
            </w:r>
            <w:r w:rsidRPr="00047096">
              <w:rPr>
                <w:color w:val="000000"/>
                <w:sz w:val="20"/>
              </w:rPr>
              <w:br/>
              <w:t>должность/</w:t>
            </w:r>
            <w:r w:rsidRPr="00047096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70861D79" w14:textId="77777777" w:rsidR="00F06873" w:rsidRPr="00047096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64259C66" w14:textId="77777777" w:rsidR="00F06873" w:rsidRPr="00047096" w:rsidRDefault="00F06873" w:rsidP="00F06873">
            <w:pPr>
              <w:jc w:val="center"/>
              <w:rPr>
                <w:sz w:val="20"/>
              </w:rPr>
            </w:pPr>
            <w:r w:rsidRPr="00047096">
              <w:rPr>
                <w:sz w:val="20"/>
              </w:rPr>
              <w:t>Классы</w:t>
            </w:r>
            <w:r w:rsidR="004654AF" w:rsidRPr="00047096">
              <w:rPr>
                <w:sz w:val="20"/>
              </w:rPr>
              <w:t xml:space="preserve"> </w:t>
            </w:r>
            <w:r w:rsidR="004654AF" w:rsidRPr="00047096">
              <w:rPr>
                <w:color w:val="000000"/>
                <w:sz w:val="20"/>
              </w:rPr>
              <w:t>(подклассы)</w:t>
            </w:r>
            <w:r w:rsidRPr="00047096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1EDCF32" w14:textId="77777777" w:rsidR="00F06873" w:rsidRPr="0004709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6B327858" w14:textId="77777777" w:rsidR="00F06873" w:rsidRPr="0004709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A3FB73E" w14:textId="77777777" w:rsidR="00F06873" w:rsidRPr="0004709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047096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047096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49656EF5" w14:textId="77777777" w:rsidR="00F06873" w:rsidRPr="0004709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35E9800" w14:textId="77777777" w:rsidR="00F06873" w:rsidRPr="0004709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EFA2086" w14:textId="77777777" w:rsidR="00F06873" w:rsidRPr="0004709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047096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CBE9D6F" w14:textId="77777777" w:rsidR="00F06873" w:rsidRPr="0004709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Лечебно</w:t>
            </w:r>
            <w:r w:rsidRPr="00047096">
              <w:rPr>
                <w:sz w:val="16"/>
                <w:szCs w:val="16"/>
              </w:rPr>
              <w:t xml:space="preserve">-профилактическое </w:t>
            </w:r>
            <w:proofErr w:type="gramStart"/>
            <w:r w:rsidRPr="00047096">
              <w:rPr>
                <w:sz w:val="16"/>
                <w:szCs w:val="16"/>
              </w:rPr>
              <w:t>питание  (</w:t>
            </w:r>
            <w:proofErr w:type="gramEnd"/>
            <w:r w:rsidRPr="00047096">
              <w:rPr>
                <w:sz w:val="16"/>
                <w:szCs w:val="16"/>
              </w:rPr>
              <w:t>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14:paraId="07AA5C68" w14:textId="77777777" w:rsidR="00F06873" w:rsidRPr="00047096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047096">
              <w:rPr>
                <w:sz w:val="16"/>
                <w:szCs w:val="16"/>
              </w:rPr>
              <w:t xml:space="preserve"> </w:t>
            </w:r>
            <w:r w:rsidR="00F06873" w:rsidRPr="00047096">
              <w:rPr>
                <w:sz w:val="16"/>
                <w:szCs w:val="16"/>
              </w:rPr>
              <w:t>(да/нет)</w:t>
            </w:r>
          </w:p>
        </w:tc>
      </w:tr>
      <w:tr w:rsidR="00F06873" w:rsidRPr="00047096" w14:paraId="75785238" w14:textId="77777777" w:rsidTr="00047096">
        <w:trPr>
          <w:cantSplit/>
          <w:trHeight w:val="2254"/>
        </w:trPr>
        <w:tc>
          <w:tcPr>
            <w:tcW w:w="1384" w:type="dxa"/>
            <w:vMerge/>
            <w:shd w:val="clear" w:color="auto" w:fill="auto"/>
            <w:vAlign w:val="center"/>
          </w:tcPr>
          <w:p w14:paraId="15BC1855" w14:textId="77777777" w:rsidR="00F06873" w:rsidRPr="00047096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</w:tcPr>
          <w:p w14:paraId="6BFE371D" w14:textId="77777777" w:rsidR="00F06873" w:rsidRPr="00047096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12954342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Х</w:t>
            </w:r>
            <w:r w:rsidR="00F06873" w:rsidRPr="00047096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0341E7DD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Б</w:t>
            </w:r>
            <w:r w:rsidR="00F06873" w:rsidRPr="00047096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1268B532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А</w:t>
            </w:r>
            <w:r w:rsidR="00F06873" w:rsidRPr="00047096">
              <w:rPr>
                <w:color w:val="000000"/>
                <w:sz w:val="16"/>
                <w:szCs w:val="16"/>
              </w:rPr>
              <w:t>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5FC0393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Ш</w:t>
            </w:r>
            <w:r w:rsidR="00F06873" w:rsidRPr="00047096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40220907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И</w:t>
            </w:r>
            <w:r w:rsidR="00F06873" w:rsidRPr="00047096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74C11739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У</w:t>
            </w:r>
            <w:r w:rsidR="00F06873" w:rsidRPr="00047096">
              <w:rPr>
                <w:color w:val="000000"/>
                <w:sz w:val="16"/>
                <w:szCs w:val="16"/>
              </w:rPr>
              <w:t>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2EA4E310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В</w:t>
            </w:r>
            <w:r w:rsidR="00F06873" w:rsidRPr="00047096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6A7B24F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В</w:t>
            </w:r>
            <w:r w:rsidR="00F06873" w:rsidRPr="00047096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A703DD7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Н</w:t>
            </w:r>
            <w:r w:rsidR="00F06873" w:rsidRPr="00047096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6F014355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И</w:t>
            </w:r>
            <w:r w:rsidR="00F06873" w:rsidRPr="00047096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E81191B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П</w:t>
            </w:r>
            <w:r w:rsidR="00F46395" w:rsidRPr="00047096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59ACD2C9" w14:textId="77777777" w:rsidR="00F06873" w:rsidRPr="00047096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П</w:t>
            </w:r>
            <w:r w:rsidR="00F46395" w:rsidRPr="00047096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61F48C7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Т</w:t>
            </w:r>
            <w:r w:rsidR="00F06873" w:rsidRPr="00047096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0937D961" w14:textId="77777777" w:rsidR="00F06873" w:rsidRPr="0004709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47096">
              <w:rPr>
                <w:color w:val="000000"/>
                <w:sz w:val="16"/>
                <w:szCs w:val="16"/>
              </w:rPr>
              <w:t>Н</w:t>
            </w:r>
            <w:r w:rsidR="00F06873" w:rsidRPr="00047096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3E9B24F9" w14:textId="77777777" w:rsidR="00F06873" w:rsidRPr="0004709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60E629EA" w14:textId="77777777" w:rsidR="00F06873" w:rsidRPr="0004709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8E2DE74" w14:textId="77777777" w:rsidR="00F06873" w:rsidRPr="0004709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327D1049" w14:textId="77777777" w:rsidR="00F06873" w:rsidRPr="0004709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02E69C03" w14:textId="77777777" w:rsidR="00F06873" w:rsidRPr="0004709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3FBCA3F" w14:textId="77777777" w:rsidR="00F06873" w:rsidRPr="0004709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D8AC4B4" w14:textId="77777777" w:rsidR="00F06873" w:rsidRPr="0004709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14:paraId="5FA91ADC" w14:textId="77777777" w:rsidR="00F06873" w:rsidRPr="0004709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047096" w14:paraId="5A23DDEA" w14:textId="77777777" w:rsidTr="00047096">
        <w:tc>
          <w:tcPr>
            <w:tcW w:w="1384" w:type="dxa"/>
            <w:shd w:val="clear" w:color="auto" w:fill="auto"/>
            <w:vAlign w:val="center"/>
          </w:tcPr>
          <w:p w14:paraId="23F7288E" w14:textId="77777777" w:rsidR="00F06873" w:rsidRPr="00047096" w:rsidRDefault="00F06873" w:rsidP="001B19D8">
            <w:pPr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230" w:type="dxa"/>
            <w:shd w:val="clear" w:color="auto" w:fill="auto"/>
            <w:vAlign w:val="center"/>
          </w:tcPr>
          <w:p w14:paraId="5BDB8CF3" w14:textId="77777777" w:rsidR="00F06873" w:rsidRPr="00047096" w:rsidRDefault="00F06873" w:rsidP="001B19D8">
            <w:pPr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BB3D6B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2FDE00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64A5AE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34CB78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6E8A78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C2E932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790791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242ECC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244251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110127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662C4E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BE7ED5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148AB2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61995EB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994E9B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698246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B79BE9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E50360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BF4986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7476BE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FC216D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C9B3A9A" w14:textId="77777777" w:rsidR="00F06873" w:rsidRPr="0004709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47096">
              <w:rPr>
                <w:sz w:val="18"/>
                <w:szCs w:val="18"/>
              </w:rPr>
              <w:t>24</w:t>
            </w:r>
          </w:p>
        </w:tc>
      </w:tr>
      <w:tr w:rsidR="00E908B0" w:rsidRPr="00047096" w14:paraId="16B550E1" w14:textId="77777777" w:rsidTr="00047096">
        <w:tc>
          <w:tcPr>
            <w:tcW w:w="1384" w:type="dxa"/>
            <w:shd w:val="clear" w:color="auto" w:fill="auto"/>
            <w:vAlign w:val="center"/>
          </w:tcPr>
          <w:p w14:paraId="2D054E26" w14:textId="77777777" w:rsidR="00E908B0" w:rsidRPr="00047096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3F93D01C" w14:textId="77777777" w:rsidR="00E908B0" w:rsidRPr="00E908B0" w:rsidRDefault="00E908B0" w:rsidP="001B19D8">
            <w:pPr>
              <w:jc w:val="center"/>
              <w:rPr>
                <w:b/>
                <w:sz w:val="18"/>
                <w:szCs w:val="18"/>
              </w:rPr>
            </w:pPr>
            <w:r w:rsidRPr="00E908B0">
              <w:rPr>
                <w:b/>
                <w:sz w:val="18"/>
                <w:szCs w:val="18"/>
              </w:rPr>
              <w:t>Техническое управление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A3A6E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45BE0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F973C60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7F40D0F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8A5DEA6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5B7D37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6DF8AEF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8E1D880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B3B92FE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7831B1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B28B09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B8C97A8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BA2FB7F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6970D88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EEDE7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5D86C3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BB7727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D70DD4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3A3EC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86498F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C0A57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59816F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01E55BE4" w14:textId="77777777" w:rsidTr="00047096">
        <w:tc>
          <w:tcPr>
            <w:tcW w:w="1384" w:type="dxa"/>
            <w:shd w:val="clear" w:color="auto" w:fill="auto"/>
            <w:vAlign w:val="center"/>
          </w:tcPr>
          <w:p w14:paraId="44EC9118" w14:textId="77777777" w:rsidR="00E908B0" w:rsidRPr="00047096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428718E4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технического сопровождения ОРЭМ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D2AE2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46F16E2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CDAF59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1CCBB9B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645EDB8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BD7F78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7CFC6FC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911615B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D08F30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1207F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4C78AC8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623F985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281525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5BFFE4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8A37AA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E86612F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4AF52E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ACCCE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3CFEE0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0AAC1E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79E572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4642B7E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2D3CC623" w14:textId="77777777" w:rsidTr="00047096">
        <w:tc>
          <w:tcPr>
            <w:tcW w:w="1384" w:type="dxa"/>
            <w:shd w:val="clear" w:color="auto" w:fill="auto"/>
            <w:vAlign w:val="center"/>
          </w:tcPr>
          <w:p w14:paraId="5702E882" w14:textId="77777777" w:rsidR="00E908B0" w:rsidRPr="00047096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259EA34A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Инженерная группа 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EB131E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493972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E2D923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4E6275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B23D14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81FB80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3E2CED7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25C4BA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F8FD5E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91CEB44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7A9406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A8DA1FE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68C51C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0295A1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7108CD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46B9D6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816449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F11A63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8E27F4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9F62E8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A218A6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3988541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4E2AF933" w14:textId="77777777" w:rsidTr="00047096">
        <w:tc>
          <w:tcPr>
            <w:tcW w:w="1384" w:type="dxa"/>
            <w:shd w:val="clear" w:color="auto" w:fill="auto"/>
            <w:vAlign w:val="center"/>
          </w:tcPr>
          <w:p w14:paraId="0F89F70C" w14:textId="77777777" w:rsidR="00E908B0" w:rsidRPr="00047096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3AD74207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0CE8FF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537266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58A552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CB14B5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E61608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E8062E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41BAF2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ADC482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588CF6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249C20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863AB0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863B38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9A9F8C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CE78D49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23F1AD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FB509D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507DE9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FB3C8B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4E85B9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6CF355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BFD7A6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1C0D7FE" w14:textId="77777777" w:rsidR="00E908B0" w:rsidRPr="00047096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3B93A544" w14:textId="77777777" w:rsidTr="00047096">
        <w:tc>
          <w:tcPr>
            <w:tcW w:w="1384" w:type="dxa"/>
            <w:shd w:val="clear" w:color="auto" w:fill="auto"/>
            <w:vAlign w:val="center"/>
          </w:tcPr>
          <w:p w14:paraId="61A6EFC5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5C493507" w14:textId="77777777" w:rsidR="00E908B0" w:rsidRPr="00E908B0" w:rsidRDefault="00E908B0" w:rsidP="001B19D8">
            <w:pPr>
              <w:jc w:val="center"/>
              <w:rPr>
                <w:b/>
                <w:sz w:val="18"/>
                <w:szCs w:val="18"/>
              </w:rPr>
            </w:pPr>
            <w:r w:rsidRPr="00E908B0">
              <w:rPr>
                <w:b/>
                <w:sz w:val="18"/>
                <w:szCs w:val="18"/>
              </w:rPr>
              <w:t>Управление по правовым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842CE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BC62B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236EB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45BBF8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CF250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CBB9D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1A40C3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76A2C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4EA61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346DAB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41327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03AABF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5E50D2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F36A83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E073B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3C4FC1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08D84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5ECDC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0A046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5859B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76509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9FF8B6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5C189BCE" w14:textId="77777777" w:rsidTr="00047096">
        <w:tc>
          <w:tcPr>
            <w:tcW w:w="1384" w:type="dxa"/>
            <w:shd w:val="clear" w:color="auto" w:fill="auto"/>
            <w:vAlign w:val="center"/>
          </w:tcPr>
          <w:p w14:paraId="2A37FA0C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408057C1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по договорной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B3663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B64794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88CC4C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66AEA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D46659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0B49C3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BDA9B1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C7C8D6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49B6A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F0354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137AE4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02554A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32C439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429939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0F84F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06B9B7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3716F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79D90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88AC3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43109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E1736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115603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7CAD4E84" w14:textId="77777777" w:rsidTr="00047096">
        <w:tc>
          <w:tcPr>
            <w:tcW w:w="1384" w:type="dxa"/>
            <w:shd w:val="clear" w:color="auto" w:fill="auto"/>
            <w:vAlign w:val="center"/>
          </w:tcPr>
          <w:p w14:paraId="371E23D9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1A5218E5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91D39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6F563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4B80A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9460F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59925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50EC7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8DC7D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39295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F420C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9A969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90C57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F494E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00B1D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2B2613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49317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FC311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F46EC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4A112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809E4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44912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80BDE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F02777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1B668C75" w14:textId="77777777" w:rsidTr="00047096">
        <w:tc>
          <w:tcPr>
            <w:tcW w:w="1384" w:type="dxa"/>
            <w:shd w:val="clear" w:color="auto" w:fill="auto"/>
            <w:vAlign w:val="center"/>
          </w:tcPr>
          <w:p w14:paraId="1FAA12B2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5A9BEA23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7238C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F7F72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D0EE4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52F21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1E285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FE25C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FB7E5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2B651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D1084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367F9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CA168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D016B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04F94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6DBB72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DA93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213AE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DCC7D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EB77D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61732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8BAFA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DD952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3AE93B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7E7F1194" w14:textId="77777777" w:rsidTr="00047096">
        <w:tc>
          <w:tcPr>
            <w:tcW w:w="1384" w:type="dxa"/>
            <w:shd w:val="clear" w:color="auto" w:fill="auto"/>
            <w:vAlign w:val="center"/>
          </w:tcPr>
          <w:p w14:paraId="48273354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22E8FAA7" w14:textId="77777777" w:rsidR="00E908B0" w:rsidRPr="00E908B0" w:rsidRDefault="00E908B0" w:rsidP="001B19D8">
            <w:pPr>
              <w:jc w:val="center"/>
              <w:rPr>
                <w:b/>
                <w:sz w:val="18"/>
                <w:szCs w:val="18"/>
              </w:rPr>
            </w:pPr>
            <w:r w:rsidRPr="00E908B0">
              <w:rPr>
                <w:b/>
                <w:sz w:val="18"/>
                <w:szCs w:val="18"/>
              </w:rPr>
              <w:t>Управление по экономике и коммерческой деятельности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E4AA0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5C258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B17F14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90E13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11D482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6526E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93459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E07BA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F3B2E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23BCA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0875D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99D444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50E76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7C95CB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F5ADB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616474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B8798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1B25F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8CE44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1E465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7C900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0AF41E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2DFB24C2" w14:textId="77777777" w:rsidTr="00047096">
        <w:tc>
          <w:tcPr>
            <w:tcW w:w="1384" w:type="dxa"/>
            <w:shd w:val="clear" w:color="auto" w:fill="auto"/>
            <w:vAlign w:val="center"/>
          </w:tcPr>
          <w:p w14:paraId="6BD2477C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7D0D4F76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методологии и сопровождения развития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AE65F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78A978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AE5393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D0017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4D504F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2BCC8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A51056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48C4B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AE7B5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BE858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F1692C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00A596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148E5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7A6B71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C9D7E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76B77E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E3B65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D787F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86FBF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7C532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8DAEC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C77761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1C02FC7A" w14:textId="77777777" w:rsidTr="00047096">
        <w:tc>
          <w:tcPr>
            <w:tcW w:w="1384" w:type="dxa"/>
            <w:shd w:val="clear" w:color="auto" w:fill="auto"/>
            <w:vAlign w:val="center"/>
          </w:tcPr>
          <w:p w14:paraId="16BDE160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0D7BCA83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14C4A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C8217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B7B46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91CBC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43A01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620DB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B5F50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85366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84DDB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3B911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3951A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FE660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9C3B9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AA7A43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52C17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D3FD7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B0A4E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B36C3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4A5CB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D35B8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6C1B3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15D1BD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5B71EBDE" w14:textId="77777777" w:rsidTr="00047096">
        <w:tc>
          <w:tcPr>
            <w:tcW w:w="1384" w:type="dxa"/>
            <w:shd w:val="clear" w:color="auto" w:fill="auto"/>
            <w:vAlign w:val="center"/>
          </w:tcPr>
          <w:p w14:paraId="399C8C4B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45BEE706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регионального развития ОП Иваново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B1997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5A0EC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0F4BA6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9F2B4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4B146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5BCC8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BC2279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75AFC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E67DE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077E6E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E0D37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61CC5D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DE5B2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55C2B8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FFC38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DFBC1F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4D10F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90FE3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7480A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7790B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F8338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3DD4A2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5327B3C5" w14:textId="77777777" w:rsidTr="00047096">
        <w:tc>
          <w:tcPr>
            <w:tcW w:w="1384" w:type="dxa"/>
            <w:shd w:val="clear" w:color="auto" w:fill="auto"/>
            <w:vAlign w:val="center"/>
          </w:tcPr>
          <w:p w14:paraId="3C72849B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105609CD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C2A8A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CC1A4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19F8C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6AC1F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A0E7D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EC0B2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740F3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79629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C8F78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CBDAD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9849A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4F08D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1363F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FEEF39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03C13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195C1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EF904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7F32F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D1E2A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F1D73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DB6D6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50104F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064C2EE3" w14:textId="77777777" w:rsidTr="00047096">
        <w:tc>
          <w:tcPr>
            <w:tcW w:w="1384" w:type="dxa"/>
            <w:shd w:val="clear" w:color="auto" w:fill="auto"/>
            <w:vAlign w:val="center"/>
          </w:tcPr>
          <w:p w14:paraId="35287012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6B6044C5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регионального развития ОП Оренбург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3B186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24E5F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F9607F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BBAE0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00EFCB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A027DC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C9F3D8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099F1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29373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837BDC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7846C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A3EF23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DFFAB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AA2B95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AD1D8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F53164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8B091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E8D35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012AA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CDB4A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98A47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7EB3B3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07EC4A67" w14:textId="77777777" w:rsidTr="00047096">
        <w:tc>
          <w:tcPr>
            <w:tcW w:w="1384" w:type="dxa"/>
            <w:shd w:val="clear" w:color="auto" w:fill="auto"/>
            <w:vAlign w:val="center"/>
          </w:tcPr>
          <w:p w14:paraId="33AF75E2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6D4A3A83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B3A48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BADEE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05146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EDD71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61756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E2E24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0F145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8CD61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FE84A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32DE8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8F597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6869E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B3687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7BB2A6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57238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3FA2DD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BE1F8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CC36E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6383A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BF676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EFA9C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251D1D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1F99CD52" w14:textId="77777777" w:rsidTr="00047096">
        <w:tc>
          <w:tcPr>
            <w:tcW w:w="1384" w:type="dxa"/>
            <w:shd w:val="clear" w:color="auto" w:fill="auto"/>
            <w:vAlign w:val="center"/>
          </w:tcPr>
          <w:p w14:paraId="0EEEF95C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00E0EAC9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регионального развития ОП Тула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9BC28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581FCD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6CDED4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51535A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9B7441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BC280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598B0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537ABF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CCF87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96425D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0BE59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D73DF2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45647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E2CF08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13E16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EBA0F8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F22D8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C916D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7D1F1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1FE83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1D4F4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977AFA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01F64F11" w14:textId="77777777" w:rsidTr="00047096">
        <w:tc>
          <w:tcPr>
            <w:tcW w:w="1384" w:type="dxa"/>
            <w:shd w:val="clear" w:color="auto" w:fill="auto"/>
            <w:vAlign w:val="center"/>
          </w:tcPr>
          <w:p w14:paraId="6A6672BE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774CC673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662B6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9BF18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8E6D9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0FED2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092E0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37CC5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A6DA8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1969F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041B0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8DA8A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8B985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5FDF4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057DE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8BD1D2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15420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92077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3537A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A59A5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1F328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E1677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4B099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7BB92A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11DCB138" w14:textId="77777777" w:rsidTr="00047096">
        <w:tc>
          <w:tcPr>
            <w:tcW w:w="1384" w:type="dxa"/>
            <w:shd w:val="clear" w:color="auto" w:fill="auto"/>
            <w:vAlign w:val="center"/>
          </w:tcPr>
          <w:p w14:paraId="6143E157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0428C038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62E74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4E8A5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1D403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360C7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894D4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6790E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2E2F5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DB764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55288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00BFB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C7FFA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A6EB7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A48A4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75A83C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7EB1B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75023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E2C31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61F07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51D84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E3ACC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675D8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D7BCFB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094DD95C" w14:textId="77777777" w:rsidTr="00047096">
        <w:tc>
          <w:tcPr>
            <w:tcW w:w="1384" w:type="dxa"/>
            <w:shd w:val="clear" w:color="auto" w:fill="auto"/>
            <w:vAlign w:val="center"/>
          </w:tcPr>
          <w:p w14:paraId="5A87700F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18E2CA91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регионального развития ОП ЮГ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81CB5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63421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EC4D7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65B76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3917E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557931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BB3022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D670E8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A521E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B12015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CB4F6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EB1537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DB050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45C6B1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85C00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E23ADF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D6DBF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C2564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747B5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ACB67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E192E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FCCA7C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605FD8CE" w14:textId="77777777" w:rsidTr="00047096">
        <w:tc>
          <w:tcPr>
            <w:tcW w:w="1384" w:type="dxa"/>
            <w:shd w:val="clear" w:color="auto" w:fill="auto"/>
            <w:vAlign w:val="center"/>
          </w:tcPr>
          <w:p w14:paraId="0A986442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134AF68B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E0FFA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BD46C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50D2E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B6B70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97CD8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B55D6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CE428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DB927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8E62A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6C6E5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D13A1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ADAF2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25A3F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E0F2B8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0648E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28158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CF5BD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03725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45693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E22A0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72966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701853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081DD967" w14:textId="77777777" w:rsidTr="00047096">
        <w:tc>
          <w:tcPr>
            <w:tcW w:w="1384" w:type="dxa"/>
            <w:shd w:val="clear" w:color="auto" w:fill="auto"/>
            <w:vAlign w:val="center"/>
          </w:tcPr>
          <w:p w14:paraId="580D4A86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10F0E1E8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регионального развития ОП Хабаровск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1731F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E56CF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490E53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5B73BE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814E6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8AA991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3BF097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DB6CA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E3382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5ED032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9F061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FB8D9F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8FF65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AEA0DE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23DD1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AE4901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79438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1FBB0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57C00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6FCD3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20F26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BFF319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5B4544D4" w14:textId="77777777" w:rsidTr="00047096">
        <w:tc>
          <w:tcPr>
            <w:tcW w:w="1384" w:type="dxa"/>
            <w:shd w:val="clear" w:color="auto" w:fill="auto"/>
            <w:vAlign w:val="center"/>
          </w:tcPr>
          <w:p w14:paraId="7C2A07C6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73794272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F6F1A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A125E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36E18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77127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0C6D4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C9BF1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B3F3C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9CC64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6F849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3E2C7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3C66B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3E192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57EBB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2FAEA0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F0F5D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15320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2BD02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DCBA0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D8E32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8E266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63B1C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4A78FD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7C45EF7F" w14:textId="77777777" w:rsidTr="00047096">
        <w:tc>
          <w:tcPr>
            <w:tcW w:w="1384" w:type="dxa"/>
            <w:shd w:val="clear" w:color="auto" w:fill="auto"/>
            <w:vAlign w:val="center"/>
          </w:tcPr>
          <w:p w14:paraId="0B6E5542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22C96918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D1865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1AF85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B6FC4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F9DAC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4A14B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09EBB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A5155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306B1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8A46D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CDC53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13672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6A434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A2E28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0D99E6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9DA55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DCB39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E3E3C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A7383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2482C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B9DC3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43091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BC0BE0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043E7052" w14:textId="77777777" w:rsidTr="00047096">
        <w:tc>
          <w:tcPr>
            <w:tcW w:w="1384" w:type="dxa"/>
            <w:shd w:val="clear" w:color="auto" w:fill="auto"/>
            <w:vAlign w:val="center"/>
          </w:tcPr>
          <w:p w14:paraId="2201D1C0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3AD87AE8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EFED0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65CC3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5902B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C94BE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7152E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854E8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22E4F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B5BF1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71223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3A3C5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28F34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0A9ED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7BD3E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E7E0BA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92F13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43CD77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23068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BE9DD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BA4CD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22F17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95DA1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ADB905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21521A27" w14:textId="77777777" w:rsidTr="00047096">
        <w:tc>
          <w:tcPr>
            <w:tcW w:w="1384" w:type="dxa"/>
            <w:shd w:val="clear" w:color="auto" w:fill="auto"/>
            <w:vAlign w:val="center"/>
          </w:tcPr>
          <w:p w14:paraId="6A67AB2A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261E5EFF" w14:textId="77777777" w:rsidR="00E908B0" w:rsidRPr="00E908B0" w:rsidRDefault="00E908B0" w:rsidP="001B19D8">
            <w:pPr>
              <w:jc w:val="center"/>
              <w:rPr>
                <w:b/>
                <w:sz w:val="18"/>
                <w:szCs w:val="18"/>
              </w:rPr>
            </w:pPr>
            <w:r w:rsidRPr="00E908B0">
              <w:rPr>
                <w:b/>
                <w:sz w:val="18"/>
                <w:szCs w:val="18"/>
              </w:rPr>
              <w:t>Управление по энергосбытовой деятельности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2F365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43F84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9790E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F9DFB9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AC92F9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32762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1EAF9D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E7FF19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632B8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08AC54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BFBED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509FE5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6F8E5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1B5BDE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426C1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33A1BF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4F38C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43168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C3DB6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C6197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CC233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57053F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237AF3CF" w14:textId="77777777" w:rsidTr="00047096">
        <w:tc>
          <w:tcPr>
            <w:tcW w:w="1384" w:type="dxa"/>
            <w:shd w:val="clear" w:color="auto" w:fill="auto"/>
            <w:vAlign w:val="center"/>
          </w:tcPr>
          <w:p w14:paraId="65C20177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5EBF0E04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по работе на ОРЭМ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899CD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453122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1ECAD3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BE46F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B6253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3BF5A0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ED48E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011F97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9D262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3CC5AD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C4B87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2E4FA4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62623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A5EAB7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E441F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BC30C0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B2237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0776C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64955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C338A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60272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2CB7CA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4C8D434A" w14:textId="77777777" w:rsidTr="00047096">
        <w:tc>
          <w:tcPr>
            <w:tcW w:w="1384" w:type="dxa"/>
            <w:shd w:val="clear" w:color="auto" w:fill="auto"/>
            <w:vAlign w:val="center"/>
          </w:tcPr>
          <w:p w14:paraId="3EE80273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119/2024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65B2BCBC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FF52A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12F97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F9C69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445FB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1855D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A287C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3EBEB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2871B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A03D0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51CF1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82A33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BD14A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CD4A8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CB1791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7FED0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B4244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E11E6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58F28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5CB7A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FD50C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10284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2E6D52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35588D2B" w14:textId="77777777" w:rsidTr="00047096">
        <w:tc>
          <w:tcPr>
            <w:tcW w:w="1384" w:type="dxa"/>
            <w:shd w:val="clear" w:color="auto" w:fill="auto"/>
            <w:vAlign w:val="center"/>
          </w:tcPr>
          <w:p w14:paraId="625B5834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120/2024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6553B96D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FD721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0E16D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8E60E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28B6B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F57B4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87C1A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1D734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DCEA9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20CE1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8E3DE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E913E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ACF74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975CB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1CDF23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D0FD5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094E89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AB18A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DEBDC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234AB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F63D0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8EFFC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2F6E91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0664C18A" w14:textId="77777777" w:rsidTr="00047096">
        <w:tc>
          <w:tcPr>
            <w:tcW w:w="1384" w:type="dxa"/>
            <w:shd w:val="clear" w:color="auto" w:fill="auto"/>
            <w:vAlign w:val="center"/>
          </w:tcPr>
          <w:p w14:paraId="212C697D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3FD7A319" w14:textId="77777777" w:rsidR="00E908B0" w:rsidRPr="00E908B0" w:rsidRDefault="00E908B0" w:rsidP="001B19D8">
            <w:pPr>
              <w:jc w:val="center"/>
              <w:rPr>
                <w:i/>
                <w:sz w:val="18"/>
                <w:szCs w:val="18"/>
              </w:rPr>
            </w:pPr>
            <w:r w:rsidRPr="00E908B0">
              <w:rPr>
                <w:i/>
                <w:sz w:val="18"/>
                <w:szCs w:val="18"/>
              </w:rPr>
              <w:t>Отдел расчетов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98C2E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57938E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89103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3F27E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8EBA02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26C48D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335B4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041F10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C8C74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D92B76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93C45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FE0EF9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3552CF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5AB75F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D899C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9916C5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F562A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D56FF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360AE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4D69E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E5AEC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36EA2B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0E204F29" w14:textId="77777777" w:rsidTr="00047096">
        <w:tc>
          <w:tcPr>
            <w:tcW w:w="1384" w:type="dxa"/>
            <w:shd w:val="clear" w:color="auto" w:fill="auto"/>
            <w:vAlign w:val="center"/>
          </w:tcPr>
          <w:p w14:paraId="62617F0E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144/2024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51543791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E49CB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5C75D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227C4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064CD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BFA66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5FC1B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98677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C6517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2F36A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4FFC3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8B53C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1A8B1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56738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F9AE62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7C0D0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0DB65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1902C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8D01C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894B6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1EF67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E27F6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13EB7D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6B645C99" w14:textId="77777777" w:rsidTr="00047096">
        <w:tc>
          <w:tcPr>
            <w:tcW w:w="1384" w:type="dxa"/>
            <w:shd w:val="clear" w:color="auto" w:fill="auto"/>
            <w:vAlign w:val="center"/>
          </w:tcPr>
          <w:p w14:paraId="0889A274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145/2024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2329E55A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5083C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DCAAE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956DE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A63F2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D1043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9CB94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7BE0D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6D2CA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563A5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09D0C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9A8D8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35236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9CF83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CEA69B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E632E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3B7BD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AE29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A37B8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C66DD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719B3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5D58D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025F63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2FE4B086" w14:textId="77777777" w:rsidTr="00047096">
        <w:tc>
          <w:tcPr>
            <w:tcW w:w="1384" w:type="dxa"/>
            <w:shd w:val="clear" w:color="auto" w:fill="auto"/>
            <w:vAlign w:val="center"/>
          </w:tcPr>
          <w:p w14:paraId="04413CA4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146/2024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55C01826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6B48F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DAF96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9FD8A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47B43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D9A69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D94F1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BCFE5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759A7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B442D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750A0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0D57F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F3D6B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81620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89B8DA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96F07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944ED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A2464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6E20E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F0158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77BCC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930AF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F18A7A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6827204E" w14:textId="77777777" w:rsidTr="00047096">
        <w:tc>
          <w:tcPr>
            <w:tcW w:w="1384" w:type="dxa"/>
            <w:shd w:val="clear" w:color="auto" w:fill="auto"/>
            <w:vAlign w:val="center"/>
          </w:tcPr>
          <w:p w14:paraId="7354CC02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147/2024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172365EF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0A496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ADF9F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5C1A0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5F647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9D447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57FB3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4D6E7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93538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F901E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CB68F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86A85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F4FEE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E4A47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D8635F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D0A3D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2AE47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8CB11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733D5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05E97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DB059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71B5D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259BFF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40A91E83" w14:textId="77777777" w:rsidTr="00047096">
        <w:tc>
          <w:tcPr>
            <w:tcW w:w="1384" w:type="dxa"/>
            <w:shd w:val="clear" w:color="auto" w:fill="auto"/>
            <w:vAlign w:val="center"/>
          </w:tcPr>
          <w:p w14:paraId="400F308B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21C62707" w14:textId="77777777" w:rsidR="00E908B0" w:rsidRPr="00E908B0" w:rsidRDefault="00E908B0" w:rsidP="001B19D8">
            <w:pPr>
              <w:jc w:val="center"/>
              <w:rPr>
                <w:b/>
                <w:sz w:val="18"/>
                <w:szCs w:val="18"/>
              </w:rPr>
            </w:pPr>
            <w:r w:rsidRPr="00E908B0">
              <w:rPr>
                <w:b/>
                <w:sz w:val="18"/>
                <w:szCs w:val="18"/>
              </w:rPr>
              <w:t>Управление по кадровым сервисам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D40BE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D9D7B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E355AC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E943B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2D783C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E6F0B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AD4F4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C75CD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4187A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4FF2DC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8BDFA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107BB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C65DD3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AE53FE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D088F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623004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CDDB5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6459A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CFDBE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33A89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D6D4B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0AB24A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042DA7C4" w14:textId="77777777" w:rsidTr="00047096">
        <w:tc>
          <w:tcPr>
            <w:tcW w:w="1384" w:type="dxa"/>
            <w:shd w:val="clear" w:color="auto" w:fill="auto"/>
            <w:vAlign w:val="center"/>
          </w:tcPr>
          <w:p w14:paraId="33046241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4A3A34AD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управления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039B4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67CE4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604B9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40874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922A61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70719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C29EC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52F57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9F5B2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79A6B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FE6EE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F0C63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F11E6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F27F09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46B4D6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9474F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58386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79310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5B5A7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AAA7F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FA06D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4E65A9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908B0" w:rsidRPr="00047096" w14:paraId="6441DD10" w14:textId="77777777" w:rsidTr="00047096">
        <w:tc>
          <w:tcPr>
            <w:tcW w:w="1384" w:type="dxa"/>
            <w:shd w:val="clear" w:color="auto" w:fill="auto"/>
            <w:vAlign w:val="center"/>
          </w:tcPr>
          <w:p w14:paraId="6689C3C9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4E28D358" w14:textId="77777777" w:rsidR="00E908B0" w:rsidRPr="00E908B0" w:rsidRDefault="00E908B0" w:rsidP="001B19D8">
            <w:pPr>
              <w:jc w:val="center"/>
              <w:rPr>
                <w:b/>
                <w:sz w:val="18"/>
                <w:szCs w:val="18"/>
              </w:rPr>
            </w:pPr>
            <w:r w:rsidRPr="00E908B0">
              <w:rPr>
                <w:b/>
                <w:sz w:val="18"/>
                <w:szCs w:val="18"/>
              </w:rPr>
              <w:t>Сектор делового документооборота Специалист по делопроизводству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40A68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41F89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3EA876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587BD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894AF2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B0FDA7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A3CA76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3EDE4D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71EE12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5C6DEB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95AD27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49241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F9EEF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B51D33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21FD5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C00CA3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59C6F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32D3A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EEE3BE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A3D8B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BD1B5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0CF1AB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908B0" w:rsidRPr="00047096" w14:paraId="234043EE" w14:textId="77777777" w:rsidTr="00047096">
        <w:tc>
          <w:tcPr>
            <w:tcW w:w="1384" w:type="dxa"/>
            <w:shd w:val="clear" w:color="auto" w:fill="auto"/>
            <w:vAlign w:val="center"/>
          </w:tcPr>
          <w:p w14:paraId="4DCA9A2F" w14:textId="77777777" w:rsid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14/2025 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7089E213" w14:textId="77777777" w:rsidR="00E908B0" w:rsidRPr="00E908B0" w:rsidRDefault="00E908B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B2ED6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4AAE6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10CC5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7B8D7C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EF6EC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7A23AF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B7DB6D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6998F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1E610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7CF17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48CE6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2333A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80D57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08A53F4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C39F0A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B935F3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5773A9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FCDFB5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1ED6E8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2745F0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B30937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F7554BB" w14:textId="77777777" w:rsidR="00E908B0" w:rsidRDefault="00E908B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737ACB90" w14:textId="77777777" w:rsidR="0065289A" w:rsidRPr="00047096" w:rsidRDefault="0065289A" w:rsidP="009A1326">
      <w:pPr>
        <w:rPr>
          <w:sz w:val="18"/>
          <w:szCs w:val="18"/>
        </w:rPr>
      </w:pPr>
    </w:p>
    <w:p w14:paraId="48E045CD" w14:textId="52605522" w:rsidR="00936F48" w:rsidRPr="00047096" w:rsidRDefault="00936F48" w:rsidP="00936F48">
      <w:r w:rsidRPr="00047096">
        <w:t>Дата составления:</w:t>
      </w:r>
      <w:r w:rsidRPr="00047096">
        <w:rPr>
          <w:rStyle w:val="a9"/>
        </w:rPr>
        <w:t xml:space="preserve"> </w:t>
      </w:r>
      <w:r w:rsidRPr="00047096">
        <w:rPr>
          <w:rStyle w:val="a9"/>
        </w:rPr>
        <w:fldChar w:fldCharType="begin"/>
      </w:r>
      <w:r w:rsidRPr="00047096">
        <w:rPr>
          <w:rStyle w:val="a9"/>
        </w:rPr>
        <w:instrText xml:space="preserve"> DOCVARIABLE fill_date \* MERGEFORMAT </w:instrText>
      </w:r>
      <w:r w:rsidRPr="00047096">
        <w:rPr>
          <w:rStyle w:val="a9"/>
        </w:rPr>
        <w:fldChar w:fldCharType="separate"/>
      </w:r>
      <w:r w:rsidR="005C1EC0">
        <w:rPr>
          <w:rStyle w:val="a9"/>
        </w:rPr>
        <w:t>14</w:t>
      </w:r>
      <w:r w:rsidR="00E908B0">
        <w:rPr>
          <w:rStyle w:val="a9"/>
        </w:rPr>
        <w:t>.1</w:t>
      </w:r>
      <w:r w:rsidR="005C1EC0">
        <w:rPr>
          <w:rStyle w:val="a9"/>
        </w:rPr>
        <w:t>1</w:t>
      </w:r>
      <w:r w:rsidR="00E908B0">
        <w:rPr>
          <w:rStyle w:val="a9"/>
        </w:rPr>
        <w:t>.2025</w:t>
      </w:r>
      <w:r w:rsidRPr="00047096">
        <w:rPr>
          <w:rStyle w:val="a9"/>
        </w:rPr>
        <w:fldChar w:fldCharType="end"/>
      </w:r>
      <w:r w:rsidRPr="00047096">
        <w:rPr>
          <w:rStyle w:val="a9"/>
        </w:rPr>
        <w:t> </w:t>
      </w:r>
    </w:p>
    <w:p w14:paraId="5EE2B84A" w14:textId="77777777" w:rsidR="004654AF" w:rsidRPr="00047096" w:rsidRDefault="004654AF" w:rsidP="009D6532"/>
    <w:p w14:paraId="3AC4E186" w14:textId="77777777" w:rsidR="009D6532" w:rsidRPr="00047096" w:rsidRDefault="009D6532" w:rsidP="009D6532">
      <w:r w:rsidRPr="00047096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047096" w14:paraId="1C9737DB" w14:textId="77777777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2E0CA813" w14:textId="77777777" w:rsidR="009D6532" w:rsidRPr="00047096" w:rsidRDefault="00E908B0" w:rsidP="009D6532">
            <w:pPr>
              <w:pStyle w:val="aa"/>
            </w:pPr>
            <w:r>
              <w:t>Генеральный директор</w:t>
            </w:r>
          </w:p>
        </w:tc>
        <w:tc>
          <w:tcPr>
            <w:tcW w:w="283" w:type="dxa"/>
            <w:vAlign w:val="bottom"/>
          </w:tcPr>
          <w:p w14:paraId="3698A4F0" w14:textId="77777777" w:rsidR="009D6532" w:rsidRPr="00047096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18FC6255" w14:textId="77777777" w:rsidR="009D6532" w:rsidRPr="00047096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255513DF" w14:textId="77777777" w:rsidR="009D6532" w:rsidRPr="00047096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4BE8264E" w14:textId="77777777" w:rsidR="009D6532" w:rsidRPr="00047096" w:rsidRDefault="00E908B0" w:rsidP="009D6532">
            <w:pPr>
              <w:pStyle w:val="aa"/>
            </w:pPr>
            <w:r>
              <w:t>Бачило Анатолий Геннадьевич</w:t>
            </w:r>
          </w:p>
        </w:tc>
        <w:tc>
          <w:tcPr>
            <w:tcW w:w="284" w:type="dxa"/>
            <w:vAlign w:val="bottom"/>
          </w:tcPr>
          <w:p w14:paraId="24126570" w14:textId="77777777" w:rsidR="009D6532" w:rsidRPr="00047096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70CA5120" w14:textId="77777777" w:rsidR="009D6532" w:rsidRPr="00047096" w:rsidRDefault="009D6532" w:rsidP="009D6532">
            <w:pPr>
              <w:pStyle w:val="aa"/>
            </w:pPr>
          </w:p>
        </w:tc>
      </w:tr>
      <w:tr w:rsidR="009D6532" w:rsidRPr="00047096" w14:paraId="1771927A" w14:textId="77777777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70469084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04709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5E230E7D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01EFB90A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  <w:r w:rsidRPr="0004709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649A7020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13CC5E03" w14:textId="77777777" w:rsidR="009D6532" w:rsidRPr="00047096" w:rsidRDefault="00E908B0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223F502A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71F32223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  <w:r w:rsidRPr="00047096">
              <w:rPr>
                <w:vertAlign w:val="superscript"/>
              </w:rPr>
              <w:t>(дата)</w:t>
            </w:r>
          </w:p>
        </w:tc>
      </w:tr>
    </w:tbl>
    <w:p w14:paraId="7B0D0C3D" w14:textId="77777777" w:rsidR="009D6532" w:rsidRPr="00047096" w:rsidRDefault="009D6532" w:rsidP="009D6532"/>
    <w:p w14:paraId="3E9B69A9" w14:textId="77777777" w:rsidR="009D6532" w:rsidRPr="00047096" w:rsidRDefault="009D6532" w:rsidP="009D6532">
      <w:r w:rsidRPr="00047096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047096" w14:paraId="20527FFC" w14:textId="77777777" w:rsidTr="00E908B0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6B3148A4" w14:textId="77777777" w:rsidR="009D6532" w:rsidRPr="00047096" w:rsidRDefault="00E908B0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14:paraId="5CBCAA05" w14:textId="77777777" w:rsidR="009D6532" w:rsidRPr="00047096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4CD37821" w14:textId="77777777" w:rsidR="009D6532" w:rsidRPr="00047096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67B45C8F" w14:textId="77777777" w:rsidR="009D6532" w:rsidRPr="00047096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0D4FBA3C" w14:textId="77777777" w:rsidR="009D6532" w:rsidRPr="00047096" w:rsidRDefault="00E908B0" w:rsidP="009D6532">
            <w:pPr>
              <w:pStyle w:val="aa"/>
            </w:pPr>
            <w:r>
              <w:t>Плоцкий Игорь Петрович</w:t>
            </w:r>
          </w:p>
        </w:tc>
        <w:tc>
          <w:tcPr>
            <w:tcW w:w="284" w:type="dxa"/>
            <w:vAlign w:val="bottom"/>
          </w:tcPr>
          <w:p w14:paraId="46A852EF" w14:textId="77777777" w:rsidR="009D6532" w:rsidRPr="00047096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42826B13" w14:textId="77777777" w:rsidR="009D6532" w:rsidRPr="00047096" w:rsidRDefault="009D6532" w:rsidP="009D6532">
            <w:pPr>
              <w:pStyle w:val="aa"/>
            </w:pPr>
          </w:p>
        </w:tc>
      </w:tr>
      <w:tr w:rsidR="009D6532" w:rsidRPr="00047096" w14:paraId="14BE8669" w14:textId="77777777" w:rsidTr="00E908B0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1804B659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04709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07D438F8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739A4441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  <w:r w:rsidRPr="0004709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00395A5E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334C793A" w14:textId="77777777" w:rsidR="009D6532" w:rsidRPr="00047096" w:rsidRDefault="00E908B0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17D37EF1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27B98F63" w14:textId="77777777" w:rsidR="009D6532" w:rsidRPr="00047096" w:rsidRDefault="009D6532" w:rsidP="009D6532">
            <w:pPr>
              <w:pStyle w:val="aa"/>
              <w:rPr>
                <w:vertAlign w:val="superscript"/>
              </w:rPr>
            </w:pPr>
            <w:r w:rsidRPr="00047096">
              <w:rPr>
                <w:vertAlign w:val="superscript"/>
              </w:rPr>
              <w:t>(дата)</w:t>
            </w:r>
          </w:p>
        </w:tc>
      </w:tr>
      <w:tr w:rsidR="00E908B0" w:rsidRPr="00E908B0" w14:paraId="5E2F486A" w14:textId="77777777" w:rsidTr="00E908B0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C371B85" w14:textId="77777777" w:rsidR="00E908B0" w:rsidRPr="00E908B0" w:rsidRDefault="00E908B0" w:rsidP="009D6532">
            <w:pPr>
              <w:pStyle w:val="aa"/>
            </w:pPr>
            <w:r>
              <w:t>Ведущий инженер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1927B20F" w14:textId="77777777" w:rsidR="00E908B0" w:rsidRPr="00E908B0" w:rsidRDefault="00E908B0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E69CED" w14:textId="77777777" w:rsidR="00E908B0" w:rsidRPr="00E908B0" w:rsidRDefault="00E908B0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041F01C6" w14:textId="77777777" w:rsidR="00E908B0" w:rsidRPr="00E908B0" w:rsidRDefault="00E908B0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493BBF5" w14:textId="77777777" w:rsidR="00E908B0" w:rsidRPr="00E908B0" w:rsidRDefault="00E908B0" w:rsidP="009D6532">
            <w:pPr>
              <w:pStyle w:val="aa"/>
            </w:pPr>
            <w:r>
              <w:t>Ушкалова Анна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229E743B" w14:textId="77777777" w:rsidR="00E908B0" w:rsidRPr="00E908B0" w:rsidRDefault="00E908B0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DDC730" w14:textId="77777777" w:rsidR="00E908B0" w:rsidRPr="00E908B0" w:rsidRDefault="00E908B0" w:rsidP="009D6532">
            <w:pPr>
              <w:pStyle w:val="aa"/>
            </w:pPr>
          </w:p>
        </w:tc>
      </w:tr>
      <w:tr w:rsidR="00E908B0" w:rsidRPr="00E908B0" w14:paraId="1728DE7B" w14:textId="77777777" w:rsidTr="00E908B0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56F9EB64" w14:textId="77777777" w:rsidR="00E908B0" w:rsidRPr="00E908B0" w:rsidRDefault="00E908B0" w:rsidP="009D6532">
            <w:pPr>
              <w:pStyle w:val="aa"/>
              <w:rPr>
                <w:vertAlign w:val="superscript"/>
              </w:rPr>
            </w:pPr>
            <w:r w:rsidRPr="00E908B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4CC82FD9" w14:textId="77777777" w:rsidR="00E908B0" w:rsidRPr="00E908B0" w:rsidRDefault="00E908B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6E06D7A" w14:textId="77777777" w:rsidR="00E908B0" w:rsidRPr="00E908B0" w:rsidRDefault="00E908B0" w:rsidP="009D6532">
            <w:pPr>
              <w:pStyle w:val="aa"/>
              <w:rPr>
                <w:vertAlign w:val="superscript"/>
              </w:rPr>
            </w:pPr>
            <w:r w:rsidRPr="00E908B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5AD4AC66" w14:textId="77777777" w:rsidR="00E908B0" w:rsidRPr="00E908B0" w:rsidRDefault="00E908B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BE69F0C" w14:textId="77777777" w:rsidR="00E908B0" w:rsidRPr="00E908B0" w:rsidRDefault="00E908B0" w:rsidP="009D6532">
            <w:pPr>
              <w:pStyle w:val="aa"/>
              <w:rPr>
                <w:vertAlign w:val="superscript"/>
              </w:rPr>
            </w:pPr>
            <w:r w:rsidRPr="00E908B0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4970489B" w14:textId="77777777" w:rsidR="00E908B0" w:rsidRPr="00E908B0" w:rsidRDefault="00E908B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739E3374" w14:textId="77777777" w:rsidR="00E908B0" w:rsidRPr="00E908B0" w:rsidRDefault="00E908B0" w:rsidP="009D6532">
            <w:pPr>
              <w:pStyle w:val="aa"/>
              <w:rPr>
                <w:vertAlign w:val="superscript"/>
              </w:rPr>
            </w:pPr>
            <w:r w:rsidRPr="00E908B0">
              <w:rPr>
                <w:vertAlign w:val="superscript"/>
              </w:rPr>
              <w:t>(дата)</w:t>
            </w:r>
          </w:p>
        </w:tc>
      </w:tr>
    </w:tbl>
    <w:p w14:paraId="15EBD98C" w14:textId="77777777" w:rsidR="002743B5" w:rsidRPr="00047096" w:rsidRDefault="002743B5" w:rsidP="002743B5"/>
    <w:p w14:paraId="14058091" w14:textId="77777777" w:rsidR="002743B5" w:rsidRPr="00047096" w:rsidRDefault="00BF5FA5" w:rsidP="002743B5">
      <w:r w:rsidRPr="00047096">
        <w:t>Эксперт (эксперты)</w:t>
      </w:r>
      <w:r w:rsidR="004654AF" w:rsidRPr="00047096">
        <w:t xml:space="preserve">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E908B0" w14:paraId="39CBB6FE" w14:textId="77777777" w:rsidTr="00E908B0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21F0B3" w14:textId="77777777" w:rsidR="002743B5" w:rsidRPr="00E908B0" w:rsidRDefault="00E908B0" w:rsidP="002743B5">
            <w:pPr>
              <w:pStyle w:val="aa"/>
            </w:pPr>
            <w:r w:rsidRPr="00E908B0">
              <w:t>6079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5B1BDB71" w14:textId="77777777" w:rsidR="002743B5" w:rsidRPr="00E908B0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6BE64C7" w14:textId="77777777" w:rsidR="002743B5" w:rsidRPr="00E908B0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612D0141" w14:textId="77777777" w:rsidR="002743B5" w:rsidRPr="00E908B0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6960816" w14:textId="77777777" w:rsidR="002743B5" w:rsidRPr="00E908B0" w:rsidRDefault="00E908B0" w:rsidP="002743B5">
            <w:pPr>
              <w:pStyle w:val="aa"/>
            </w:pPr>
            <w:r w:rsidRPr="00E908B0">
              <w:t>Павлова Вера Павловна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14C0F5EF" w14:textId="77777777" w:rsidR="002743B5" w:rsidRPr="00E908B0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9A77F4E" w14:textId="008E497C" w:rsidR="002743B5" w:rsidRPr="00E908B0" w:rsidRDefault="005C1EC0" w:rsidP="002743B5">
            <w:pPr>
              <w:pStyle w:val="aa"/>
            </w:pPr>
            <w:r>
              <w:t>14</w:t>
            </w:r>
            <w:r w:rsidR="00E908B0">
              <w:t>.1</w:t>
            </w:r>
            <w:r>
              <w:t>1</w:t>
            </w:r>
            <w:r w:rsidR="00E908B0">
              <w:t>.2025</w:t>
            </w:r>
          </w:p>
        </w:tc>
      </w:tr>
      <w:tr w:rsidR="002743B5" w:rsidRPr="00E908B0" w14:paraId="406F3D3E" w14:textId="77777777" w:rsidTr="00E908B0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14:paraId="5737F814" w14:textId="77777777" w:rsidR="002743B5" w:rsidRPr="00E908B0" w:rsidRDefault="00E908B0" w:rsidP="002743B5">
            <w:pPr>
              <w:pStyle w:val="aa"/>
              <w:rPr>
                <w:b/>
                <w:vertAlign w:val="superscript"/>
              </w:rPr>
            </w:pPr>
            <w:r w:rsidRPr="00E908B0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14:paraId="1934EDE3" w14:textId="77777777" w:rsidR="002743B5" w:rsidRPr="00E908B0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1E96D00B" w14:textId="77777777" w:rsidR="002743B5" w:rsidRPr="00E908B0" w:rsidRDefault="00E908B0" w:rsidP="002743B5">
            <w:pPr>
              <w:pStyle w:val="aa"/>
              <w:rPr>
                <w:b/>
                <w:vertAlign w:val="superscript"/>
              </w:rPr>
            </w:pPr>
            <w:r w:rsidRPr="00E908B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14:paraId="1AB800C7" w14:textId="77777777" w:rsidR="002743B5" w:rsidRPr="00E908B0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20029069" w14:textId="77777777" w:rsidR="002743B5" w:rsidRPr="00E908B0" w:rsidRDefault="00E908B0" w:rsidP="002743B5">
            <w:pPr>
              <w:pStyle w:val="aa"/>
              <w:rPr>
                <w:b/>
                <w:vertAlign w:val="superscript"/>
              </w:rPr>
            </w:pPr>
            <w:r w:rsidRPr="00E908B0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shd w:val="clear" w:color="auto" w:fill="auto"/>
          </w:tcPr>
          <w:p w14:paraId="1D6AD5E0" w14:textId="77777777" w:rsidR="002743B5" w:rsidRPr="00E908B0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69BC207" w14:textId="77777777" w:rsidR="002743B5" w:rsidRPr="00E908B0" w:rsidRDefault="00E908B0" w:rsidP="002743B5">
            <w:pPr>
              <w:pStyle w:val="aa"/>
              <w:rPr>
                <w:vertAlign w:val="superscript"/>
              </w:rPr>
            </w:pPr>
            <w:r w:rsidRPr="00E908B0">
              <w:rPr>
                <w:vertAlign w:val="superscript"/>
              </w:rPr>
              <w:t>(дата)</w:t>
            </w:r>
          </w:p>
        </w:tc>
      </w:tr>
    </w:tbl>
    <w:p w14:paraId="068D3DEE" w14:textId="77777777" w:rsidR="00DC1A91" w:rsidRPr="00047096" w:rsidRDefault="00DC1A91" w:rsidP="00DC1A91"/>
    <w:sectPr w:rsidR="00DC1A91" w:rsidRPr="00047096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doc_name" w:val="Документ49"/>
    <w:docVar w:name="adv_info1" w:val="     "/>
    <w:docVar w:name="adv_info2" w:val="     "/>
    <w:docVar w:name="adv_info3" w:val="     "/>
    <w:docVar w:name="att_org_adr" w:val="109559, г. Москва, ул. Цимлянская, д. 28, оф. 214;115088, РОССИЯ, город Москва, ул. Угрешская, дом 31, корп. 1, комн. 46; 115088, РОССИЯ, город Москва, ул. Шарикоподшипниковская, дом 11, стр.7, пом. 433"/>
    <w:docVar w:name="att_org_dop" w:val="Общество с ограниченной ответственностью &quot;ПКТИ ПРОМСТРОЙЭКСПЕРТ&quot;_x000d__x000a_Регистрационный номер 235 от 16.03.2016 г._x000d__x000a_Юридический адрес: 109559, РОССИЯ, город Москва, ул. Цимлянская, дом 28, офис 214;_x000d__x000a_Испытательная лаборатория Общества с ограниченной ответственностью «ПКТИ ПРОМСТРОЙЭКСПЕРТ»_x000d__x000a_Адрес места осуществления деятельности: 115088, РОССИЯ, город Москва, ул. Угрешская, дом 31, корп. 1, комн. 46; _x000d__x000a_тел.: 8(495)640-59-20; pkti2010@mail.ru"/>
    <w:docVar w:name="att_org_email" w:val="pkti2010@mail.ru"/>
    <w:docVar w:name="att_org_name" w:val="Общество с ограниченной ответственностью &quot;ПКТИ ПРОМСТРОЙЭКСПЕРТ&quot;"/>
    <w:docVar w:name="att_org_reg_date" w:val="16.03.2016"/>
    <w:docVar w:name="att_org_reg_num" w:val="235"/>
    <w:docVar w:name="boss_fio" w:val="Морозов Валерий Геннадиевич"/>
    <w:docVar w:name="ceh_info" w:val="ОБЩЕСТВО С ОГРАНИЧЕННОЙ ОТВЕТСТВЕННОСТЬЮ &quot;МагнитЭнерго&quot;"/>
    <w:docVar w:name="D_dog" w:val="   "/>
    <w:docVar w:name="D_prikaz" w:val="   "/>
    <w:docVar w:name="doc_name" w:val="Документ49"/>
    <w:docVar w:name="doc_type" w:val="5"/>
    <w:docVar w:name="fill_date" w:val="21.10.2025"/>
    <w:docVar w:name="kpp_code" w:val="   "/>
    <w:docVar w:name="N_dog" w:val="   "/>
    <w:docVar w:name="N_prikaz" w:val="   "/>
    <w:docVar w:name="org_guid" w:val="81E6A5DA64C94BE7A28D0ACB527C507E"/>
    <w:docVar w:name="org_id" w:val="202"/>
    <w:docVar w:name="org_name" w:val="     "/>
    <w:docVar w:name="pers_guids" w:val="A6B40CF514B74E749C7B1D644A1FFC07@172-396-692 02"/>
    <w:docVar w:name="pers_snils" w:val="A6B40CF514B74E749C7B1D644A1FFC07@172-396-692 02"/>
    <w:docVar w:name="podr_id" w:val="org_202"/>
    <w:docVar w:name="pred_dolg" w:val="Генеральный директор"/>
    <w:docVar w:name="pred_fio" w:val="Бачило Анатолий Геннадьевич"/>
    <w:docVar w:name="prikaz_sout" w:val="817"/>
    <w:docVar w:name="rbtd_adr" w:val="     "/>
    <w:docVar w:name="rbtd_name" w:val="ОБЩЕСТВО С ОГРАНИЧЕННОЙ ОТВЕТСТВЕННОСТЬЮ &quot;МагнитЭнерго&quot;"/>
    <w:docVar w:name="sout_id" w:val="   "/>
    <w:docVar w:name="step_test" w:val="6"/>
    <w:docVar w:name="sv_docs" w:val="1"/>
  </w:docVars>
  <w:rsids>
    <w:rsidRoot w:val="00E908B0"/>
    <w:rsid w:val="0000729E"/>
    <w:rsid w:val="0002033E"/>
    <w:rsid w:val="00047096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3E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C1EC0"/>
    <w:rsid w:val="005F64E6"/>
    <w:rsid w:val="00642E12"/>
    <w:rsid w:val="0065289A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AF327A"/>
    <w:rsid w:val="00B12F45"/>
    <w:rsid w:val="00B2089E"/>
    <w:rsid w:val="00B3448B"/>
    <w:rsid w:val="00B874F5"/>
    <w:rsid w:val="00BA560A"/>
    <w:rsid w:val="00BF5FA5"/>
    <w:rsid w:val="00C0355B"/>
    <w:rsid w:val="00C37B63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908B0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DBE6B"/>
  <w15:chartTrackingRefBased/>
  <w15:docId w15:val="{393B44A6-DE19-4BFB-8BDF-3C722041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2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Администратор3</dc:creator>
  <cp:keywords/>
  <dc:description/>
  <cp:lastModifiedBy>Ушкалова Анна Алексеевна</cp:lastModifiedBy>
  <cp:revision>2</cp:revision>
  <dcterms:created xsi:type="dcterms:W3CDTF">2025-10-07T11:28:00Z</dcterms:created>
  <dcterms:modified xsi:type="dcterms:W3CDTF">2026-10-13T12:16:00Z</dcterms:modified>
</cp:coreProperties>
</file>